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7BA" w:rsidRDefault="00AE27BA" w:rsidP="00C5584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55842">
        <w:rPr>
          <w:rFonts w:ascii="Times New Roman" w:hAnsi="Times New Roman"/>
          <w:b/>
          <w:bCs/>
          <w:sz w:val="28"/>
          <w:szCs w:val="28"/>
        </w:rPr>
        <w:t xml:space="preserve">Перспективное планирование </w:t>
      </w:r>
    </w:p>
    <w:p w:rsidR="00AE27BA" w:rsidRPr="00C55842" w:rsidRDefault="00AE27BA" w:rsidP="00C5584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55842">
        <w:rPr>
          <w:rFonts w:ascii="Times New Roman" w:hAnsi="Times New Roman"/>
          <w:b/>
          <w:bCs/>
          <w:sz w:val="28"/>
          <w:szCs w:val="28"/>
        </w:rPr>
        <w:t>по ознакомлению детей с правилами дорожного движения</w:t>
      </w:r>
    </w:p>
    <w:p w:rsidR="00AE27BA" w:rsidRPr="00C55842" w:rsidRDefault="00AE27BA" w:rsidP="00C55842">
      <w:pPr>
        <w:jc w:val="center"/>
        <w:rPr>
          <w:rFonts w:ascii="Times New Roman" w:hAnsi="Times New Roman"/>
          <w:b/>
          <w:sz w:val="28"/>
          <w:szCs w:val="28"/>
        </w:rPr>
      </w:pPr>
      <w:r w:rsidRPr="00C55842">
        <w:rPr>
          <w:rFonts w:ascii="Times New Roman" w:hAnsi="Times New Roman"/>
          <w:b/>
          <w:sz w:val="28"/>
          <w:szCs w:val="28"/>
        </w:rPr>
        <w:t>Сентябрь</w:t>
      </w:r>
    </w:p>
    <w:p w:rsidR="00AE27BA" w:rsidRPr="00C55842" w:rsidRDefault="00AE27BA" w:rsidP="00C55842">
      <w:pPr>
        <w:jc w:val="both"/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b/>
          <w:i/>
          <w:sz w:val="24"/>
          <w:szCs w:val="24"/>
        </w:rPr>
        <w:t>«Наша улица»</w:t>
      </w:r>
      <w:r w:rsidRPr="00C55842">
        <w:rPr>
          <w:rFonts w:ascii="Times New Roman" w:hAnsi="Times New Roman"/>
          <w:sz w:val="24"/>
          <w:szCs w:val="24"/>
        </w:rPr>
        <w:t xml:space="preserve"> (организация движения, разметка дорог, остановка, правила для пешеходов). Уточнить представления детей о пра</w:t>
      </w:r>
      <w:r>
        <w:rPr>
          <w:rFonts w:ascii="Times New Roman" w:hAnsi="Times New Roman"/>
          <w:sz w:val="24"/>
          <w:szCs w:val="24"/>
        </w:rPr>
        <w:t>вилах поведения на улицах</w:t>
      </w:r>
      <w:r w:rsidRPr="00C55842">
        <w:rPr>
          <w:rFonts w:ascii="Times New Roman" w:hAnsi="Times New Roman"/>
          <w:sz w:val="24"/>
          <w:szCs w:val="24"/>
        </w:rPr>
        <w:t>. Закреплять знания о правилах дорожного движения, о сигналах светофора, о том, что люди ходят по тротуарам, переходят улицу по переходам при разрешающем сигнале светофора. Продолжать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5842">
        <w:rPr>
          <w:rFonts w:ascii="Times New Roman" w:hAnsi="Times New Roman"/>
          <w:sz w:val="24"/>
          <w:szCs w:val="24"/>
        </w:rPr>
        <w:t>воспитывать внимательность, умение ориентироваться при переходе улицы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 xml:space="preserve">1. Целевая прогулка, рассказ воспитателя об организации движения. 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2. Составление детьми рассказов «Что я видел на улице, когда шел в детский сад".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3. Сюжетно-ролевая игра «Водители и пешеходы».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4. Чтение художественной литературы на тему «Ребенок и улица».</w:t>
      </w:r>
    </w:p>
    <w:p w:rsidR="00AE27BA" w:rsidRPr="00C55842" w:rsidRDefault="00AE27BA" w:rsidP="00C55842">
      <w:pPr>
        <w:jc w:val="center"/>
        <w:rPr>
          <w:rFonts w:ascii="Times New Roman" w:hAnsi="Times New Roman"/>
          <w:b/>
          <w:sz w:val="28"/>
          <w:szCs w:val="28"/>
        </w:rPr>
      </w:pPr>
      <w:r w:rsidRPr="00C55842">
        <w:rPr>
          <w:rFonts w:ascii="Times New Roman" w:hAnsi="Times New Roman"/>
          <w:b/>
          <w:sz w:val="28"/>
          <w:szCs w:val="28"/>
        </w:rPr>
        <w:t>Октябрь</w:t>
      </w:r>
    </w:p>
    <w:p w:rsidR="00AE27BA" w:rsidRPr="00C55842" w:rsidRDefault="00AE27BA" w:rsidP="002B26E3">
      <w:pPr>
        <w:rPr>
          <w:rFonts w:ascii="Times New Roman" w:hAnsi="Times New Roman"/>
          <w:b/>
          <w:i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 xml:space="preserve"> </w:t>
      </w:r>
      <w:r w:rsidRPr="00C55842">
        <w:rPr>
          <w:rFonts w:ascii="Times New Roman" w:hAnsi="Times New Roman"/>
          <w:b/>
          <w:i/>
          <w:sz w:val="24"/>
          <w:szCs w:val="24"/>
        </w:rPr>
        <w:t xml:space="preserve">«Нужно слушаться без спора указаний светофора (перекресток) » 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 xml:space="preserve">Закреплять и активизировать знания детей о светофоре, о назначении каждого сигнала светофора. Рассказать какими бывают светофоры. 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 xml:space="preserve">1. Рассматривание светофора, рассказ воспитателя о назначении светофора. 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2. Конструирование из бумаги «Светофор»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C5584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Занятие на тему «Это каждый должен знать обязательно на 5»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4. Дидактические игры: «Собери светофор», «Машины и светофор», «Укрась улицу» и др</w:t>
      </w:r>
    </w:p>
    <w:p w:rsidR="00AE27BA" w:rsidRPr="00C55842" w:rsidRDefault="00AE27BA" w:rsidP="00C55842">
      <w:pPr>
        <w:jc w:val="center"/>
        <w:rPr>
          <w:rFonts w:ascii="Times New Roman" w:hAnsi="Times New Roman"/>
          <w:b/>
          <w:sz w:val="28"/>
          <w:szCs w:val="28"/>
        </w:rPr>
      </w:pPr>
      <w:r w:rsidRPr="00C55842">
        <w:rPr>
          <w:rFonts w:ascii="Times New Roman" w:hAnsi="Times New Roman"/>
          <w:b/>
          <w:sz w:val="28"/>
          <w:szCs w:val="28"/>
        </w:rPr>
        <w:t>Ноябрь</w:t>
      </w:r>
    </w:p>
    <w:p w:rsidR="00AE27BA" w:rsidRPr="00C55842" w:rsidRDefault="00AE27BA" w:rsidP="002B26E3">
      <w:pPr>
        <w:rPr>
          <w:rFonts w:ascii="Times New Roman" w:hAnsi="Times New Roman"/>
          <w:b/>
          <w:i/>
          <w:sz w:val="24"/>
          <w:szCs w:val="24"/>
        </w:rPr>
      </w:pPr>
      <w:r w:rsidRPr="00C55842">
        <w:rPr>
          <w:rFonts w:ascii="Times New Roman" w:hAnsi="Times New Roman"/>
          <w:b/>
          <w:i/>
          <w:sz w:val="24"/>
          <w:szCs w:val="24"/>
        </w:rPr>
        <w:t>«Мы – пешеходы»</w:t>
      </w:r>
    </w:p>
    <w:p w:rsidR="00AE27BA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 xml:space="preserve">Расширять и закреплять знания детей о правилах перехода улиц, дорог) .Продолжать воспитывать внимательность, умение ориентироваться при переходе улицы. 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1. Встреча с инспектором ГИБДД .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 xml:space="preserve">2. Отгадывание загадок по ПДД, обыгрывание ситуаций на дороге. 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3. Сюжетно-ролевая игра «Мы по улице идем».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Кукольный спектакль 4.«Сказка про Буратино, который не знал правил дорожного движения».</w:t>
      </w:r>
    </w:p>
    <w:p w:rsidR="00AE27BA" w:rsidRDefault="00AE27BA" w:rsidP="00C5584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E27BA" w:rsidRDefault="00AE27BA" w:rsidP="00C5584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E27BA" w:rsidRDefault="00AE27BA" w:rsidP="00C5584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E27BA" w:rsidRPr="00C55842" w:rsidRDefault="00AE27BA" w:rsidP="00C55842">
      <w:pPr>
        <w:jc w:val="center"/>
        <w:rPr>
          <w:rFonts w:ascii="Times New Roman" w:hAnsi="Times New Roman"/>
          <w:b/>
          <w:sz w:val="28"/>
          <w:szCs w:val="28"/>
        </w:rPr>
      </w:pPr>
      <w:r w:rsidRPr="00C55842">
        <w:rPr>
          <w:rFonts w:ascii="Times New Roman" w:hAnsi="Times New Roman"/>
          <w:b/>
          <w:sz w:val="28"/>
          <w:szCs w:val="28"/>
        </w:rPr>
        <w:t>Декабрь</w:t>
      </w:r>
    </w:p>
    <w:p w:rsidR="00AE27BA" w:rsidRPr="00C55842" w:rsidRDefault="00AE27BA" w:rsidP="002B26E3">
      <w:pPr>
        <w:rPr>
          <w:rFonts w:ascii="Times New Roman" w:hAnsi="Times New Roman"/>
          <w:b/>
          <w:i/>
          <w:sz w:val="24"/>
          <w:szCs w:val="24"/>
        </w:rPr>
      </w:pPr>
      <w:r w:rsidRPr="00C55842">
        <w:rPr>
          <w:rFonts w:ascii="Times New Roman" w:hAnsi="Times New Roman"/>
          <w:b/>
          <w:i/>
          <w:sz w:val="24"/>
          <w:szCs w:val="24"/>
        </w:rPr>
        <w:t>«Мы – пассажиры»</w:t>
      </w:r>
    </w:p>
    <w:p w:rsidR="00AE27BA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 xml:space="preserve">Расширять знания детей о пассажирском транспорте; о том, где транспорт останавливается. Познакомить с правилами поведения при ожидании транспорта и в общественном транспорте. 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1. Беседа «Как вести себя в общественном транспорте»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 xml:space="preserve">2. Прогулка на остановку, наблюдение за транспортом, за пассажирами. 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3. Рассматривание иллюстраций, обсуждение различных ситуаций поведения пассажиров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4. Развлечение «Юные пешеходы».</w:t>
      </w:r>
    </w:p>
    <w:p w:rsidR="00AE27BA" w:rsidRPr="00C55842" w:rsidRDefault="00AE27BA" w:rsidP="00C55842">
      <w:pPr>
        <w:jc w:val="center"/>
        <w:rPr>
          <w:rFonts w:ascii="Times New Roman" w:hAnsi="Times New Roman"/>
          <w:b/>
          <w:sz w:val="24"/>
          <w:szCs w:val="24"/>
        </w:rPr>
      </w:pPr>
      <w:r w:rsidRPr="00C55842">
        <w:rPr>
          <w:rFonts w:ascii="Times New Roman" w:hAnsi="Times New Roman"/>
          <w:b/>
          <w:sz w:val="28"/>
          <w:szCs w:val="28"/>
        </w:rPr>
        <w:t>Январь</w:t>
      </w:r>
      <w:r w:rsidRPr="00C55842">
        <w:rPr>
          <w:rFonts w:ascii="Times New Roman" w:hAnsi="Times New Roman"/>
          <w:b/>
          <w:sz w:val="24"/>
          <w:szCs w:val="24"/>
        </w:rPr>
        <w:t xml:space="preserve"> </w:t>
      </w:r>
    </w:p>
    <w:p w:rsidR="00AE27BA" w:rsidRPr="00C55842" w:rsidRDefault="00AE27BA" w:rsidP="00C55842">
      <w:pPr>
        <w:rPr>
          <w:rFonts w:ascii="Times New Roman" w:hAnsi="Times New Roman"/>
          <w:b/>
          <w:i/>
          <w:sz w:val="24"/>
          <w:szCs w:val="24"/>
        </w:rPr>
      </w:pPr>
      <w:r w:rsidRPr="00C55842">
        <w:rPr>
          <w:rFonts w:ascii="Times New Roman" w:hAnsi="Times New Roman"/>
          <w:b/>
          <w:i/>
          <w:sz w:val="24"/>
          <w:szCs w:val="24"/>
        </w:rPr>
        <w:t>«Где можно играть»</w:t>
      </w:r>
    </w:p>
    <w:p w:rsidR="00AE27BA" w:rsidRPr="00C55842" w:rsidRDefault="00AE27BA" w:rsidP="00C55842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Познакомить детей с опасностями, которые могут возникнуть во время игры на дороге, рядом с дорогой.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 xml:space="preserve">1. Рассказ воспитателя о том, где можно и где нельзя играть. 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2. Рассматривание иллюстраций, составление детьми рассказов по серии картин «Улицы нашего города».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3. Рисование на тему «Где можно играть».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4. Музыкальное развлечение «В страну Светофорию».</w:t>
      </w:r>
    </w:p>
    <w:p w:rsidR="00AE27BA" w:rsidRPr="00C55842" w:rsidRDefault="00AE27BA" w:rsidP="00C55842">
      <w:pPr>
        <w:jc w:val="center"/>
        <w:rPr>
          <w:rFonts w:ascii="Times New Roman" w:hAnsi="Times New Roman"/>
          <w:b/>
          <w:sz w:val="28"/>
          <w:szCs w:val="28"/>
        </w:rPr>
      </w:pPr>
      <w:r w:rsidRPr="00C55842">
        <w:rPr>
          <w:rFonts w:ascii="Times New Roman" w:hAnsi="Times New Roman"/>
          <w:b/>
          <w:sz w:val="28"/>
          <w:szCs w:val="28"/>
        </w:rPr>
        <w:t>Февраль</w:t>
      </w:r>
    </w:p>
    <w:p w:rsidR="00AE27BA" w:rsidRPr="00C55842" w:rsidRDefault="00AE27BA" w:rsidP="002B26E3">
      <w:pPr>
        <w:rPr>
          <w:rFonts w:ascii="Times New Roman" w:hAnsi="Times New Roman"/>
          <w:b/>
          <w:i/>
          <w:sz w:val="24"/>
          <w:szCs w:val="24"/>
        </w:rPr>
      </w:pPr>
      <w:r w:rsidRPr="00C55842">
        <w:rPr>
          <w:rFonts w:ascii="Times New Roman" w:hAnsi="Times New Roman"/>
          <w:b/>
          <w:i/>
          <w:sz w:val="24"/>
          <w:szCs w:val="24"/>
        </w:rPr>
        <w:t>«Катание на вел</w:t>
      </w:r>
      <w:r>
        <w:rPr>
          <w:rFonts w:ascii="Times New Roman" w:hAnsi="Times New Roman"/>
          <w:b/>
          <w:i/>
          <w:sz w:val="24"/>
          <w:szCs w:val="24"/>
        </w:rPr>
        <w:t>осипеде</w:t>
      </w:r>
      <w:r w:rsidRPr="00C55842">
        <w:rPr>
          <w:rFonts w:ascii="Times New Roman" w:hAnsi="Times New Roman"/>
          <w:b/>
          <w:i/>
          <w:sz w:val="24"/>
          <w:szCs w:val="24"/>
        </w:rPr>
        <w:t>»</w:t>
      </w:r>
    </w:p>
    <w:p w:rsidR="00AE27BA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 xml:space="preserve">Познакомить с опасностями, которые могут возникнуть при катании на самокате, велосипеде. 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1. Знакомство с новыми дорожными знаками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2. Сюжетно-ролевая игра «Шоферы».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3. Выставка детских работ «В стране Светофории».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 xml:space="preserve">4. Чтение художественной литературы. </w:t>
      </w:r>
    </w:p>
    <w:p w:rsidR="00AE27BA" w:rsidRPr="00C55842" w:rsidRDefault="00AE27BA" w:rsidP="00C55842">
      <w:pPr>
        <w:jc w:val="center"/>
        <w:rPr>
          <w:rFonts w:ascii="Times New Roman" w:hAnsi="Times New Roman"/>
          <w:b/>
          <w:sz w:val="28"/>
          <w:szCs w:val="28"/>
        </w:rPr>
      </w:pPr>
      <w:r w:rsidRPr="00C55842">
        <w:rPr>
          <w:rFonts w:ascii="Times New Roman" w:hAnsi="Times New Roman"/>
          <w:b/>
          <w:sz w:val="28"/>
          <w:szCs w:val="28"/>
        </w:rPr>
        <w:t>Март</w:t>
      </w:r>
    </w:p>
    <w:p w:rsidR="00AE27BA" w:rsidRPr="00C55842" w:rsidRDefault="00AE27BA" w:rsidP="002B26E3">
      <w:pPr>
        <w:rPr>
          <w:rFonts w:ascii="Times New Roman" w:hAnsi="Times New Roman"/>
          <w:b/>
          <w:i/>
          <w:sz w:val="24"/>
          <w:szCs w:val="24"/>
        </w:rPr>
      </w:pPr>
      <w:r w:rsidRPr="00C55842">
        <w:rPr>
          <w:rFonts w:ascii="Times New Roman" w:hAnsi="Times New Roman"/>
          <w:b/>
          <w:i/>
          <w:sz w:val="24"/>
          <w:szCs w:val="24"/>
        </w:rPr>
        <w:t>«Мы соблюдаем правила дорожного движения»</w:t>
      </w:r>
    </w:p>
    <w:p w:rsidR="00AE27BA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Продолжать знакомить детей с правилами дорожного движения, с историей их возникновения. Объяснить, почему их надо выполнять.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 xml:space="preserve"> 1. Просмотр видеофильма «Детям о ПДД»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2. Сюжетно-ролевая игра «Улица».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3. Музыкально-спортивный праздник «Азбука дорожного движения».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4. Литературный калейдоскоп «Красный, желтый, зеленый».</w:t>
      </w:r>
    </w:p>
    <w:p w:rsidR="00AE27BA" w:rsidRPr="00C55842" w:rsidRDefault="00AE27BA" w:rsidP="00C55842">
      <w:pPr>
        <w:jc w:val="center"/>
        <w:rPr>
          <w:rFonts w:ascii="Times New Roman" w:hAnsi="Times New Roman"/>
          <w:b/>
          <w:sz w:val="28"/>
          <w:szCs w:val="28"/>
        </w:rPr>
      </w:pPr>
      <w:r w:rsidRPr="00C55842">
        <w:rPr>
          <w:rFonts w:ascii="Times New Roman" w:hAnsi="Times New Roman"/>
          <w:b/>
          <w:sz w:val="28"/>
          <w:szCs w:val="28"/>
        </w:rPr>
        <w:t>Апрель</w:t>
      </w:r>
    </w:p>
    <w:p w:rsidR="00AE27BA" w:rsidRPr="00C55842" w:rsidRDefault="00AE27BA" w:rsidP="002B26E3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" О чем говорят дорожные знаки"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 xml:space="preserve">Учить детей классифицировать дорожные знаки на : предупреждающие, сервисные, запрещающие. 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1. Беседа " Дорожные знаки"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2. Дидактическая игра "Собери знак"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3. викторина " Что? Где? Когда? "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4. Аппликация " Дорожные знаки"</w:t>
      </w:r>
    </w:p>
    <w:p w:rsidR="00AE27BA" w:rsidRPr="00C55842" w:rsidRDefault="00AE27BA" w:rsidP="00C55842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</w:t>
      </w:r>
      <w:r w:rsidRPr="00C55842">
        <w:rPr>
          <w:rFonts w:ascii="Times New Roman" w:hAnsi="Times New Roman"/>
          <w:b/>
          <w:i/>
          <w:sz w:val="28"/>
          <w:szCs w:val="28"/>
        </w:rPr>
        <w:t>ай</w:t>
      </w:r>
    </w:p>
    <w:p w:rsidR="00AE27BA" w:rsidRPr="00C55842" w:rsidRDefault="00AE27BA" w:rsidP="002B26E3">
      <w:pPr>
        <w:rPr>
          <w:rFonts w:ascii="Times New Roman" w:hAnsi="Times New Roman"/>
          <w:b/>
          <w:i/>
          <w:sz w:val="24"/>
          <w:szCs w:val="24"/>
        </w:rPr>
      </w:pPr>
      <w:r w:rsidRPr="00C55842">
        <w:rPr>
          <w:rFonts w:ascii="Times New Roman" w:hAnsi="Times New Roman"/>
          <w:b/>
          <w:i/>
          <w:sz w:val="24"/>
          <w:szCs w:val="24"/>
        </w:rPr>
        <w:t>"Наша улица"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 xml:space="preserve">Закреплять правила дорожного движения (люди ходят по тротуару, переходят улицу по переходам при разрешающем сигнале светофора; детям играть у дорог и на перекрестках опасно. 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</w:t>
      </w:r>
      <w:r w:rsidRPr="00C55842">
        <w:rPr>
          <w:rFonts w:ascii="Times New Roman" w:hAnsi="Times New Roman"/>
          <w:sz w:val="24"/>
          <w:szCs w:val="24"/>
        </w:rPr>
        <w:t>азвлечение " Дорожные знаки- наши друзья"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З</w:t>
      </w:r>
      <w:r w:rsidRPr="00C55842">
        <w:rPr>
          <w:rFonts w:ascii="Times New Roman" w:hAnsi="Times New Roman"/>
          <w:sz w:val="24"/>
          <w:szCs w:val="24"/>
        </w:rPr>
        <w:t>анятие "Берегись автомобиля"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>3. Сюжетно- ролевая игра " Путешествие по городу"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r w:rsidRPr="00C55842">
        <w:rPr>
          <w:rFonts w:ascii="Times New Roman" w:hAnsi="Times New Roman"/>
          <w:sz w:val="24"/>
          <w:szCs w:val="24"/>
        </w:rPr>
        <w:t xml:space="preserve">4. Чтение художественной литературы. </w:t>
      </w:r>
    </w:p>
    <w:p w:rsidR="00AE27BA" w:rsidRPr="00C55842" w:rsidRDefault="00AE27BA" w:rsidP="002B26E3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E27BA" w:rsidRPr="00C55842" w:rsidRDefault="00AE27BA">
      <w:pPr>
        <w:rPr>
          <w:rFonts w:ascii="Times New Roman" w:hAnsi="Times New Roman"/>
          <w:sz w:val="24"/>
          <w:szCs w:val="24"/>
        </w:rPr>
      </w:pPr>
    </w:p>
    <w:sectPr w:rsidR="00AE27BA" w:rsidRPr="00C55842" w:rsidSect="00C5584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26E3"/>
    <w:rsid w:val="00040375"/>
    <w:rsid w:val="000E5535"/>
    <w:rsid w:val="002B26E3"/>
    <w:rsid w:val="005B050A"/>
    <w:rsid w:val="0067726E"/>
    <w:rsid w:val="007D0ED8"/>
    <w:rsid w:val="00896764"/>
    <w:rsid w:val="008A4078"/>
    <w:rsid w:val="00931EAA"/>
    <w:rsid w:val="00A13944"/>
    <w:rsid w:val="00AE27BA"/>
    <w:rsid w:val="00BE092D"/>
    <w:rsid w:val="00C55842"/>
    <w:rsid w:val="00DE3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53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26E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B26E3"/>
    <w:rPr>
      <w:rFonts w:ascii="Cambria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9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66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9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67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3</Pages>
  <Words>552</Words>
  <Characters>3151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Customer</cp:lastModifiedBy>
  <cp:revision>5</cp:revision>
  <cp:lastPrinted>2016-10-12T18:08:00Z</cp:lastPrinted>
  <dcterms:created xsi:type="dcterms:W3CDTF">2015-02-11T11:10:00Z</dcterms:created>
  <dcterms:modified xsi:type="dcterms:W3CDTF">2016-10-12T18:09:00Z</dcterms:modified>
</cp:coreProperties>
</file>